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B0" w:rsidRDefault="004442B0" w:rsidP="00D50948">
      <w:pPr>
        <w:adjustRightInd w:val="0"/>
        <w:snapToGrid w:val="0"/>
        <w:spacing w:line="360" w:lineRule="auto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附件：</w:t>
      </w:r>
    </w:p>
    <w:p w:rsidR="004442B0" w:rsidRDefault="004442B0" w:rsidP="00D50948">
      <w:pPr>
        <w:adjustRightInd w:val="0"/>
        <w:snapToGrid w:val="0"/>
        <w:spacing w:line="360" w:lineRule="auto"/>
        <w:jc w:val="center"/>
        <w:rPr>
          <w:rFonts w:ascii="宋体" w:cs="宋体"/>
          <w:b/>
          <w:kern w:val="0"/>
          <w:sz w:val="28"/>
          <w:szCs w:val="28"/>
        </w:rPr>
      </w:pPr>
    </w:p>
    <w:p w:rsidR="004442B0" w:rsidRPr="00966B07" w:rsidRDefault="004442B0" w:rsidP="00D50948">
      <w:pPr>
        <w:adjustRightInd w:val="0"/>
        <w:snapToGrid w:val="0"/>
        <w:spacing w:line="360" w:lineRule="auto"/>
        <w:jc w:val="center"/>
        <w:rPr>
          <w:rFonts w:ascii="宋体" w:cs="宋体"/>
          <w:b/>
          <w:kern w:val="0"/>
          <w:sz w:val="32"/>
          <w:szCs w:val="32"/>
        </w:rPr>
      </w:pPr>
      <w:r w:rsidRPr="00966B07">
        <w:rPr>
          <w:rFonts w:ascii="宋体" w:hAnsi="宋体" w:cs="宋体" w:hint="eastAsia"/>
          <w:b/>
          <w:kern w:val="0"/>
          <w:sz w:val="32"/>
          <w:szCs w:val="32"/>
        </w:rPr>
        <w:t>招聘岗位及要求</w:t>
      </w:r>
    </w:p>
    <w:tbl>
      <w:tblPr>
        <w:tblW w:w="12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9"/>
        <w:gridCol w:w="1578"/>
        <w:gridCol w:w="851"/>
        <w:gridCol w:w="7877"/>
      </w:tblGrid>
      <w:tr w:rsidR="004442B0" w:rsidTr="008158FE">
        <w:trPr>
          <w:trHeight w:val="698"/>
          <w:jc w:val="center"/>
        </w:trPr>
        <w:tc>
          <w:tcPr>
            <w:tcW w:w="2409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专业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方向</w:t>
            </w:r>
          </w:p>
        </w:tc>
        <w:tc>
          <w:tcPr>
            <w:tcW w:w="1578" w:type="dxa"/>
            <w:vAlign w:val="center"/>
          </w:tcPr>
          <w:p w:rsidR="004442B0" w:rsidRPr="00966B07" w:rsidRDefault="004442B0" w:rsidP="004442B0">
            <w:pPr>
              <w:ind w:leftChars="-16" w:left="31680" w:hangingChars="14" w:firstLine="3168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</w:t>
            </w:r>
          </w:p>
        </w:tc>
        <w:tc>
          <w:tcPr>
            <w:tcW w:w="851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人数</w:t>
            </w:r>
          </w:p>
        </w:tc>
        <w:tc>
          <w:tcPr>
            <w:tcW w:w="7877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岗位要求</w:t>
            </w:r>
          </w:p>
        </w:tc>
      </w:tr>
      <w:tr w:rsidR="004442B0" w:rsidTr="002F070D">
        <w:trPr>
          <w:trHeight w:val="1157"/>
          <w:jc w:val="center"/>
        </w:trPr>
        <w:tc>
          <w:tcPr>
            <w:tcW w:w="2409" w:type="dxa"/>
            <w:vAlign w:val="center"/>
          </w:tcPr>
          <w:p w:rsidR="004442B0" w:rsidRPr="006C475B" w:rsidRDefault="004442B0" w:rsidP="003A21E2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建筑室内设计</w:t>
            </w:r>
          </w:p>
          <w:p w:rsidR="004442B0" w:rsidRPr="006C475B" w:rsidRDefault="004442B0" w:rsidP="003A21E2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相关专业</w:t>
            </w:r>
          </w:p>
        </w:tc>
        <w:tc>
          <w:tcPr>
            <w:tcW w:w="1578" w:type="dxa"/>
            <w:vAlign w:val="center"/>
          </w:tcPr>
          <w:p w:rsidR="004442B0" w:rsidRPr="006C475B" w:rsidRDefault="004442B0" w:rsidP="004442B0">
            <w:pPr>
              <w:ind w:leftChars="-16" w:left="31680" w:hangingChars="14" w:firstLine="31680"/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4442B0" w:rsidRPr="006C475B" w:rsidRDefault="004442B0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C475B"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4442B0" w:rsidRPr="006C475B" w:rsidRDefault="004442B0" w:rsidP="002E66E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1.</w:t>
            </w:r>
            <w:r w:rsidRPr="006C475B">
              <w:rPr>
                <w:rFonts w:ascii="宋体" w:cs="宋体" w:hint="eastAsia"/>
                <w:kern w:val="0"/>
                <w:sz w:val="24"/>
              </w:rPr>
              <w:t>具有</w:t>
            </w:r>
            <w:r w:rsidRPr="006C475B">
              <w:rPr>
                <w:rFonts w:ascii="宋体" w:hAnsi="宋体" w:cs="宋体" w:hint="eastAsia"/>
                <w:kern w:val="0"/>
                <w:sz w:val="24"/>
              </w:rPr>
              <w:t>建筑室内设计</w:t>
            </w:r>
            <w:r w:rsidRPr="006C475B">
              <w:rPr>
                <w:rFonts w:ascii="宋体" w:cs="宋体" w:hint="eastAsia"/>
                <w:kern w:val="0"/>
                <w:sz w:val="24"/>
              </w:rPr>
              <w:t>相关专业</w:t>
            </w:r>
            <w:r>
              <w:rPr>
                <w:rFonts w:ascii="宋体" w:cs="宋体" w:hint="eastAsia"/>
                <w:kern w:val="0"/>
                <w:sz w:val="24"/>
              </w:rPr>
              <w:t>本科及以上</w:t>
            </w:r>
            <w:r w:rsidRPr="006C475B">
              <w:rPr>
                <w:rFonts w:ascii="宋体" w:cs="宋体" w:hint="eastAsia"/>
                <w:kern w:val="0"/>
                <w:sz w:val="24"/>
              </w:rPr>
              <w:t>学历，有中级职称者</w:t>
            </w:r>
            <w:r>
              <w:rPr>
                <w:rFonts w:ascii="宋体" w:cs="宋体" w:hint="eastAsia"/>
                <w:kern w:val="0"/>
                <w:sz w:val="24"/>
              </w:rPr>
              <w:t>优先</w:t>
            </w:r>
            <w:r w:rsidRPr="006C475B">
              <w:rPr>
                <w:rFonts w:ascii="宋体" w:cs="宋体" w:hint="eastAsia"/>
                <w:kern w:val="0"/>
                <w:sz w:val="24"/>
              </w:rPr>
              <w:t>；</w:t>
            </w:r>
          </w:p>
          <w:p w:rsidR="004442B0" w:rsidRPr="006C475B" w:rsidRDefault="004442B0" w:rsidP="002E66E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2.</w:t>
            </w:r>
            <w:r w:rsidRPr="006C475B">
              <w:rPr>
                <w:rFonts w:ascii="宋体" w:cs="宋体" w:hint="eastAsia"/>
                <w:kern w:val="0"/>
                <w:sz w:val="24"/>
              </w:rPr>
              <w:t>有三年及以上企业相关工作经历；</w:t>
            </w:r>
          </w:p>
          <w:p w:rsidR="004442B0" w:rsidRPr="006C475B" w:rsidRDefault="004442B0" w:rsidP="002E66E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3.</w:t>
            </w:r>
            <w:r w:rsidRPr="006C475B">
              <w:rPr>
                <w:rFonts w:ascii="宋体" w:cs="宋体" w:hint="eastAsia"/>
                <w:kern w:val="0"/>
                <w:sz w:val="24"/>
              </w:rPr>
              <w:t>熟练掌握效果图设计软件，熟悉设计流程。</w:t>
            </w:r>
          </w:p>
        </w:tc>
      </w:tr>
      <w:tr w:rsidR="004442B0" w:rsidTr="002E66ED">
        <w:trPr>
          <w:trHeight w:val="1700"/>
          <w:jc w:val="center"/>
        </w:trPr>
        <w:tc>
          <w:tcPr>
            <w:tcW w:w="2409" w:type="dxa"/>
            <w:vAlign w:val="center"/>
          </w:tcPr>
          <w:p w:rsidR="004442B0" w:rsidRPr="006C475B" w:rsidRDefault="004442B0" w:rsidP="003A21E2">
            <w:pPr>
              <w:jc w:val="center"/>
              <w:rPr>
                <w:bCs/>
                <w:sz w:val="24"/>
              </w:rPr>
            </w:pPr>
            <w:r w:rsidRPr="006C475B">
              <w:rPr>
                <w:rFonts w:hint="eastAsia"/>
                <w:bCs/>
                <w:sz w:val="24"/>
              </w:rPr>
              <w:t>城市轨道交通</w:t>
            </w:r>
          </w:p>
          <w:p w:rsidR="004442B0" w:rsidRPr="006C475B" w:rsidRDefault="004442B0" w:rsidP="003A21E2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相关专业</w:t>
            </w:r>
          </w:p>
        </w:tc>
        <w:tc>
          <w:tcPr>
            <w:tcW w:w="1578" w:type="dxa"/>
            <w:vAlign w:val="center"/>
          </w:tcPr>
          <w:p w:rsidR="004442B0" w:rsidRPr="006C475B" w:rsidRDefault="004442B0" w:rsidP="00A4446D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4442B0" w:rsidRPr="006C475B" w:rsidRDefault="004442B0" w:rsidP="003A21E2">
            <w:pPr>
              <w:jc w:val="center"/>
              <w:rPr>
                <w:rFonts w:ascii="宋体"/>
                <w:sz w:val="24"/>
              </w:rPr>
            </w:pPr>
            <w:r w:rsidRPr="006C475B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1.</w:t>
            </w:r>
            <w:r w:rsidRPr="006C475B">
              <w:rPr>
                <w:rFonts w:ascii="宋体" w:cs="宋体" w:hint="eastAsia"/>
                <w:kern w:val="0"/>
                <w:sz w:val="24"/>
              </w:rPr>
              <w:t>轨道交通相关专业本科及以上学历，熟悉轨道交通相关知识、通信或铁路信号相关知识有较高的学术造诣，实践能力强。</w:t>
            </w:r>
          </w:p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2.</w:t>
            </w:r>
            <w:r w:rsidRPr="006C475B">
              <w:rPr>
                <w:rFonts w:ascii="宋体" w:cs="宋体" w:hint="eastAsia"/>
                <w:kern w:val="0"/>
                <w:sz w:val="24"/>
              </w:rPr>
              <w:t>具有其他院校轨道类相关专业教学经验、有城轨相关工作经历者或有职业资格证优先。</w:t>
            </w:r>
          </w:p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3.</w:t>
            </w:r>
            <w:r w:rsidRPr="006C475B">
              <w:rPr>
                <w:rFonts w:ascii="宋体" w:cs="宋体" w:hint="eastAsia"/>
                <w:kern w:val="0"/>
                <w:sz w:val="24"/>
              </w:rPr>
              <w:t>具有较强的敬业精神、科研创新能力及团队协作精神。</w:t>
            </w:r>
          </w:p>
        </w:tc>
      </w:tr>
      <w:tr w:rsidR="004442B0" w:rsidTr="002E66ED">
        <w:trPr>
          <w:trHeight w:val="1693"/>
          <w:jc w:val="center"/>
        </w:trPr>
        <w:tc>
          <w:tcPr>
            <w:tcW w:w="2409" w:type="dxa"/>
            <w:vAlign w:val="center"/>
          </w:tcPr>
          <w:p w:rsidR="004442B0" w:rsidRPr="006C475B" w:rsidRDefault="004442B0" w:rsidP="00A23E16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 w:hint="eastAsia"/>
                <w:kern w:val="0"/>
                <w:sz w:val="24"/>
              </w:rPr>
              <w:t>机械制造及自动化</w:t>
            </w:r>
          </w:p>
          <w:p w:rsidR="004442B0" w:rsidRPr="006C475B" w:rsidRDefault="004442B0" w:rsidP="00A23E16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相关专业</w:t>
            </w:r>
          </w:p>
        </w:tc>
        <w:tc>
          <w:tcPr>
            <w:tcW w:w="1578" w:type="dxa"/>
            <w:vAlign w:val="center"/>
          </w:tcPr>
          <w:p w:rsidR="004442B0" w:rsidRPr="006C475B" w:rsidRDefault="004442B0" w:rsidP="00A23E16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4442B0" w:rsidRPr="006C475B" w:rsidRDefault="004442B0" w:rsidP="00A23E16">
            <w:pPr>
              <w:jc w:val="center"/>
              <w:rPr>
                <w:rFonts w:ascii="宋体"/>
                <w:sz w:val="24"/>
              </w:rPr>
            </w:pPr>
            <w:r w:rsidRPr="006C475B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1.</w:t>
            </w:r>
            <w:r w:rsidRPr="006C475B">
              <w:rPr>
                <w:rFonts w:ascii="宋体" w:cs="宋体" w:hint="eastAsia"/>
                <w:kern w:val="0"/>
                <w:sz w:val="24"/>
              </w:rPr>
              <w:t>机械制造及自动化相关专业研究生学历，熟悉智能制造、机械设备装调与控制技术、工业机器人等相关专业知识，具有较强的专业实践能力。</w:t>
            </w:r>
          </w:p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2.</w:t>
            </w:r>
            <w:r w:rsidRPr="006C475B">
              <w:rPr>
                <w:rFonts w:ascii="宋体" w:cs="宋体" w:hint="eastAsia"/>
                <w:kern w:val="0"/>
                <w:sz w:val="24"/>
              </w:rPr>
              <w:t>能胜任机电一体化、工业机器人专业的教学科研工作，能够辅导学生参加各类技能竞赛。</w:t>
            </w:r>
          </w:p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3.</w:t>
            </w:r>
            <w:r w:rsidRPr="006C475B">
              <w:rPr>
                <w:rFonts w:ascii="宋体" w:cs="宋体" w:hint="eastAsia"/>
                <w:kern w:val="0"/>
                <w:sz w:val="24"/>
              </w:rPr>
              <w:t>责任心强，工作细心，踏实稳重。</w:t>
            </w:r>
          </w:p>
          <w:p w:rsidR="004442B0" w:rsidRPr="006C475B" w:rsidRDefault="004442B0" w:rsidP="002E02AD">
            <w:pPr>
              <w:rPr>
                <w:rFonts w:ascii="宋体" w:cs="宋体"/>
                <w:kern w:val="0"/>
                <w:sz w:val="24"/>
              </w:rPr>
            </w:pPr>
            <w:r w:rsidRPr="006C475B">
              <w:rPr>
                <w:rFonts w:ascii="宋体" w:cs="宋体"/>
                <w:kern w:val="0"/>
                <w:sz w:val="24"/>
              </w:rPr>
              <w:t>4.</w:t>
            </w:r>
            <w:r w:rsidRPr="006C475B">
              <w:rPr>
                <w:rFonts w:ascii="宋体" w:cs="宋体" w:hint="eastAsia"/>
                <w:kern w:val="0"/>
                <w:sz w:val="24"/>
              </w:rPr>
              <w:t>有制造类行业相关工作经验、职业资格证或职称者优先。</w:t>
            </w:r>
          </w:p>
        </w:tc>
      </w:tr>
    </w:tbl>
    <w:p w:rsidR="004442B0" w:rsidRPr="0036327D" w:rsidRDefault="004442B0" w:rsidP="00D50948">
      <w:pPr>
        <w:adjustRightInd w:val="0"/>
        <w:snapToGrid w:val="0"/>
        <w:spacing w:line="360" w:lineRule="auto"/>
        <w:rPr>
          <w:rFonts w:ascii="宋体" w:cs="宋体"/>
          <w:b/>
          <w:kern w:val="0"/>
          <w:sz w:val="28"/>
          <w:szCs w:val="28"/>
        </w:rPr>
      </w:pPr>
      <w:bookmarkStart w:id="0" w:name="_GoBack"/>
      <w:bookmarkEnd w:id="0"/>
    </w:p>
    <w:sectPr w:rsidR="004442B0" w:rsidRPr="0036327D" w:rsidSect="00D509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B0" w:rsidRDefault="004442B0" w:rsidP="00164DEC">
      <w:r>
        <w:separator/>
      </w:r>
    </w:p>
  </w:endnote>
  <w:endnote w:type="continuationSeparator" w:id="0">
    <w:p w:rsidR="004442B0" w:rsidRDefault="004442B0" w:rsidP="0016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B0" w:rsidRDefault="004442B0" w:rsidP="00164DEC">
      <w:r>
        <w:separator/>
      </w:r>
    </w:p>
  </w:footnote>
  <w:footnote w:type="continuationSeparator" w:id="0">
    <w:p w:rsidR="004442B0" w:rsidRDefault="004442B0" w:rsidP="00164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 w:rsidP="007957D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B0" w:rsidRDefault="004442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CBC"/>
    <w:multiLevelType w:val="hybridMultilevel"/>
    <w:tmpl w:val="7BB0762A"/>
    <w:lvl w:ilvl="0" w:tplc="3DEE3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27DF4A77"/>
    <w:multiLevelType w:val="hybridMultilevel"/>
    <w:tmpl w:val="AFFAABF6"/>
    <w:lvl w:ilvl="0" w:tplc="57EC8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4C9540B2"/>
    <w:multiLevelType w:val="hybridMultilevel"/>
    <w:tmpl w:val="62D032CA"/>
    <w:lvl w:ilvl="0" w:tplc="4C8E4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4CF06475"/>
    <w:multiLevelType w:val="hybridMultilevel"/>
    <w:tmpl w:val="63B8FB60"/>
    <w:lvl w:ilvl="0" w:tplc="BF56B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54DC33A1"/>
    <w:multiLevelType w:val="hybridMultilevel"/>
    <w:tmpl w:val="8A94D510"/>
    <w:lvl w:ilvl="0" w:tplc="A0E2A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73D27E9E"/>
    <w:multiLevelType w:val="hybridMultilevel"/>
    <w:tmpl w:val="F2843376"/>
    <w:lvl w:ilvl="0" w:tplc="4F12F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787C7222"/>
    <w:multiLevelType w:val="hybridMultilevel"/>
    <w:tmpl w:val="507871B4"/>
    <w:lvl w:ilvl="0" w:tplc="17A46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948"/>
    <w:rsid w:val="0004344E"/>
    <w:rsid w:val="000627EE"/>
    <w:rsid w:val="00081F4D"/>
    <w:rsid w:val="00086A3D"/>
    <w:rsid w:val="00090D95"/>
    <w:rsid w:val="00095736"/>
    <w:rsid w:val="00107D8F"/>
    <w:rsid w:val="00140457"/>
    <w:rsid w:val="00147A1E"/>
    <w:rsid w:val="00164DEC"/>
    <w:rsid w:val="001809E6"/>
    <w:rsid w:val="001A2D99"/>
    <w:rsid w:val="00221896"/>
    <w:rsid w:val="00262F04"/>
    <w:rsid w:val="00295035"/>
    <w:rsid w:val="0029755B"/>
    <w:rsid w:val="002A1F8A"/>
    <w:rsid w:val="002A3D4A"/>
    <w:rsid w:val="002D0C79"/>
    <w:rsid w:val="002E02AD"/>
    <w:rsid w:val="002E66ED"/>
    <w:rsid w:val="002F070D"/>
    <w:rsid w:val="002F2381"/>
    <w:rsid w:val="002F2E09"/>
    <w:rsid w:val="00322E41"/>
    <w:rsid w:val="003251DB"/>
    <w:rsid w:val="0036327D"/>
    <w:rsid w:val="00372558"/>
    <w:rsid w:val="003A21E2"/>
    <w:rsid w:val="003B5740"/>
    <w:rsid w:val="003B783A"/>
    <w:rsid w:val="00404057"/>
    <w:rsid w:val="004147AF"/>
    <w:rsid w:val="00420E80"/>
    <w:rsid w:val="004442B0"/>
    <w:rsid w:val="00451959"/>
    <w:rsid w:val="00493278"/>
    <w:rsid w:val="004B0579"/>
    <w:rsid w:val="004F1100"/>
    <w:rsid w:val="004F3B28"/>
    <w:rsid w:val="00504C8B"/>
    <w:rsid w:val="005260E2"/>
    <w:rsid w:val="00577662"/>
    <w:rsid w:val="00590A71"/>
    <w:rsid w:val="0059653C"/>
    <w:rsid w:val="005A13EC"/>
    <w:rsid w:val="005E0BC6"/>
    <w:rsid w:val="005F6370"/>
    <w:rsid w:val="00611DAE"/>
    <w:rsid w:val="006318A6"/>
    <w:rsid w:val="00642DCE"/>
    <w:rsid w:val="0064372D"/>
    <w:rsid w:val="006C475B"/>
    <w:rsid w:val="00702936"/>
    <w:rsid w:val="00730360"/>
    <w:rsid w:val="007957DF"/>
    <w:rsid w:val="007B0172"/>
    <w:rsid w:val="007E444B"/>
    <w:rsid w:val="007E6B10"/>
    <w:rsid w:val="008158FE"/>
    <w:rsid w:val="00825D2F"/>
    <w:rsid w:val="00834B60"/>
    <w:rsid w:val="008809BD"/>
    <w:rsid w:val="008940A5"/>
    <w:rsid w:val="008A65EB"/>
    <w:rsid w:val="008A662E"/>
    <w:rsid w:val="008B5D24"/>
    <w:rsid w:val="008E3814"/>
    <w:rsid w:val="00966B07"/>
    <w:rsid w:val="009C3CE1"/>
    <w:rsid w:val="009D5988"/>
    <w:rsid w:val="00A14DB1"/>
    <w:rsid w:val="00A23E16"/>
    <w:rsid w:val="00A33CBE"/>
    <w:rsid w:val="00A4446D"/>
    <w:rsid w:val="00A9556D"/>
    <w:rsid w:val="00AA7E5A"/>
    <w:rsid w:val="00AD2CE8"/>
    <w:rsid w:val="00AE352A"/>
    <w:rsid w:val="00AE4B46"/>
    <w:rsid w:val="00B421FE"/>
    <w:rsid w:val="00B44973"/>
    <w:rsid w:val="00B52385"/>
    <w:rsid w:val="00B84065"/>
    <w:rsid w:val="00B87025"/>
    <w:rsid w:val="00C14C59"/>
    <w:rsid w:val="00C162C3"/>
    <w:rsid w:val="00D141E0"/>
    <w:rsid w:val="00D26F49"/>
    <w:rsid w:val="00D50948"/>
    <w:rsid w:val="00D8496D"/>
    <w:rsid w:val="00DE6977"/>
    <w:rsid w:val="00DF348E"/>
    <w:rsid w:val="00DF792E"/>
    <w:rsid w:val="00E06EC6"/>
    <w:rsid w:val="00E85893"/>
    <w:rsid w:val="00E922D7"/>
    <w:rsid w:val="00EF7724"/>
    <w:rsid w:val="00F458A4"/>
    <w:rsid w:val="00F54804"/>
    <w:rsid w:val="00F912F1"/>
    <w:rsid w:val="00FD7298"/>
    <w:rsid w:val="00FE0CB9"/>
    <w:rsid w:val="00FE0F8F"/>
    <w:rsid w:val="00FE3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4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6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paragraph" w:styleId="Footer">
    <w:name w:val="footer"/>
    <w:basedOn w:val="Normal"/>
    <w:link w:val="FooterChar"/>
    <w:uiPriority w:val="99"/>
    <w:semiHidden/>
    <w:rsid w:val="00164DE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character" w:styleId="Strong">
    <w:name w:val="Strong"/>
    <w:basedOn w:val="DefaultParagraphFont"/>
    <w:uiPriority w:val="99"/>
    <w:qFormat/>
    <w:locked/>
    <w:rsid w:val="007E6B1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65</Words>
  <Characters>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Administrator</dc:creator>
  <cp:keywords/>
  <dc:description/>
  <cp:lastModifiedBy>sec-zzrsc</cp:lastModifiedBy>
  <cp:revision>38</cp:revision>
  <dcterms:created xsi:type="dcterms:W3CDTF">2020-11-05T08:21:00Z</dcterms:created>
  <dcterms:modified xsi:type="dcterms:W3CDTF">2022-09-05T02:34:00Z</dcterms:modified>
</cp:coreProperties>
</file>